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7760" w14:textId="28655E37" w:rsidR="005A64AE" w:rsidRDefault="00815791">
      <w:pPr>
        <w:pStyle w:val="Heading1"/>
      </w:pPr>
      <w:r>
        <w:t xml:space="preserve">Online </w:t>
      </w:r>
      <w:r w:rsidR="00687316">
        <w:t>Presence</w:t>
      </w:r>
    </w:p>
    <w:p w14:paraId="5FD5F134" w14:textId="1A59355E" w:rsidR="005A64AE" w:rsidRDefault="00815791" w:rsidP="00815791">
      <w:pPr>
        <w:pStyle w:val="ListBullet"/>
      </w:pPr>
      <w:r>
        <w:t>Pros:</w:t>
      </w:r>
    </w:p>
    <w:p w14:paraId="6B612346" w14:textId="1D6F6C87" w:rsidR="00815791" w:rsidRDefault="00815791" w:rsidP="00815791">
      <w:pPr>
        <w:pStyle w:val="ListBullet"/>
        <w:numPr>
          <w:ilvl w:val="1"/>
          <w:numId w:val="3"/>
        </w:numPr>
      </w:pPr>
      <w:r>
        <w:t>My most frequently used public social media accounts are near the top of the results for my username (Instagram, Twitter, Reddit, etc.)</w:t>
      </w:r>
    </w:p>
    <w:p w14:paraId="56A329D8" w14:textId="31846EF8" w:rsidR="00815791" w:rsidRDefault="00815791" w:rsidP="00815791">
      <w:pPr>
        <w:pStyle w:val="ListBullet"/>
        <w:numPr>
          <w:ilvl w:val="1"/>
          <w:numId w:val="3"/>
        </w:numPr>
      </w:pPr>
      <w:r>
        <w:t>My GitHub profile (and my most popular repository) are the 3</w:t>
      </w:r>
      <w:r w:rsidRPr="00815791">
        <w:rPr>
          <w:vertAlign w:val="superscript"/>
        </w:rPr>
        <w:t>rd</w:t>
      </w:r>
      <w:r>
        <w:t xml:space="preserve"> result for my username</w:t>
      </w:r>
    </w:p>
    <w:p w14:paraId="40A1EBB2" w14:textId="349923D1" w:rsidR="00815791" w:rsidRDefault="00815791" w:rsidP="00815791">
      <w:pPr>
        <w:pStyle w:val="ListBullet"/>
        <w:numPr>
          <w:ilvl w:val="1"/>
          <w:numId w:val="3"/>
        </w:numPr>
      </w:pPr>
      <w:r>
        <w:t>My personal website is on the first page without any special SEO optimization</w:t>
      </w:r>
    </w:p>
    <w:p w14:paraId="71FFD008" w14:textId="32D1D652" w:rsidR="00815791" w:rsidRDefault="00815791" w:rsidP="00815791">
      <w:pPr>
        <w:pStyle w:val="ListBullet"/>
        <w:numPr>
          <w:ilvl w:val="2"/>
          <w:numId w:val="3"/>
        </w:numPr>
      </w:pPr>
      <w:r>
        <w:t>Both when Googling my username and my actual name</w:t>
      </w:r>
    </w:p>
    <w:p w14:paraId="4120E58A" w14:textId="43BFEAA2" w:rsidR="00815791" w:rsidRDefault="00815791" w:rsidP="00815791">
      <w:pPr>
        <w:pStyle w:val="ListBullet"/>
        <w:numPr>
          <w:ilvl w:val="1"/>
          <w:numId w:val="3"/>
        </w:numPr>
      </w:pPr>
      <w:r>
        <w:t>Most of the rest of the results are forum questions/answers I’ve posted, and each of these demonstrate at least some level of understanding about Computer Science topics</w:t>
      </w:r>
    </w:p>
    <w:p w14:paraId="2F079CFE" w14:textId="38A38CD0" w:rsidR="00815791" w:rsidRDefault="00815791" w:rsidP="00815791">
      <w:pPr>
        <w:pStyle w:val="ListBullet"/>
        <w:numPr>
          <w:ilvl w:val="1"/>
          <w:numId w:val="3"/>
        </w:numPr>
      </w:pPr>
      <w:r>
        <w:t>My current profile picture is the 1</w:t>
      </w:r>
      <w:r w:rsidRPr="00815791">
        <w:rPr>
          <w:vertAlign w:val="superscript"/>
        </w:rPr>
        <w:t>st</w:t>
      </w:r>
      <w:r>
        <w:t xml:space="preserve"> or 2</w:t>
      </w:r>
      <w:r w:rsidRPr="00815791">
        <w:rPr>
          <w:vertAlign w:val="superscript"/>
        </w:rPr>
        <w:t>nd</w:t>
      </w:r>
      <w:r>
        <w:t xml:space="preserve"> result on Google Images</w:t>
      </w:r>
    </w:p>
    <w:p w14:paraId="755DC7A0" w14:textId="0EE7CF45" w:rsidR="00815791" w:rsidRDefault="00815791" w:rsidP="00815791">
      <w:pPr>
        <w:pStyle w:val="ListBullet"/>
      </w:pPr>
      <w:r>
        <w:t>Cons:</w:t>
      </w:r>
    </w:p>
    <w:p w14:paraId="6E073DC4" w14:textId="78768C17" w:rsidR="00815791" w:rsidRDefault="00815791" w:rsidP="00815791">
      <w:pPr>
        <w:pStyle w:val="ListBullet"/>
        <w:numPr>
          <w:ilvl w:val="1"/>
          <w:numId w:val="3"/>
        </w:numPr>
      </w:pPr>
      <w:r>
        <w:t>My name is very similar to that of a famous musician, meaning much of the search content for my name is taken up by them instead of me</w:t>
      </w:r>
    </w:p>
    <w:p w14:paraId="76E93A53" w14:textId="61CA3B39" w:rsidR="00815791" w:rsidRDefault="00815791" w:rsidP="00815791">
      <w:pPr>
        <w:pStyle w:val="ListBullet"/>
        <w:numPr>
          <w:ilvl w:val="1"/>
          <w:numId w:val="3"/>
        </w:numPr>
      </w:pPr>
      <w:r>
        <w:t>There are lots of web scraping websites that re-host my social media content, and those show up frequently in search results</w:t>
      </w:r>
    </w:p>
    <w:p w14:paraId="264EE070" w14:textId="552CF2DE" w:rsidR="00815791" w:rsidRDefault="00815791" w:rsidP="00815791">
      <w:pPr>
        <w:pStyle w:val="ListBullet"/>
        <w:numPr>
          <w:ilvl w:val="1"/>
          <w:numId w:val="3"/>
        </w:numPr>
      </w:pPr>
      <w:r>
        <w:t>My social media profiles may not be the first things potential employers want to see</w:t>
      </w:r>
    </w:p>
    <w:p w14:paraId="33372EDC" w14:textId="62FE25EA" w:rsidR="00815791" w:rsidRDefault="00815791" w:rsidP="00815791">
      <w:pPr>
        <w:pStyle w:val="ListBullet"/>
        <w:numPr>
          <w:ilvl w:val="1"/>
          <w:numId w:val="3"/>
        </w:numPr>
      </w:pPr>
      <w:r>
        <w:t>There are old posts that I’ve since deleted that still appear on Google</w:t>
      </w:r>
    </w:p>
    <w:p w14:paraId="4B017313" w14:textId="3ACE2B92" w:rsidR="00815791" w:rsidRDefault="00815791" w:rsidP="00815791">
      <w:pPr>
        <w:pStyle w:val="ListBullet"/>
      </w:pPr>
      <w:r>
        <w:t>Plan to improve:</w:t>
      </w:r>
    </w:p>
    <w:p w14:paraId="126A62DF" w14:textId="3A185A17" w:rsidR="00815791" w:rsidRDefault="00815791" w:rsidP="00815791">
      <w:pPr>
        <w:pStyle w:val="ListBullet"/>
        <w:numPr>
          <w:ilvl w:val="1"/>
          <w:numId w:val="3"/>
        </w:numPr>
      </w:pPr>
      <w:r>
        <w:lastRenderedPageBreak/>
        <w:t>I can start by putting work into optimizing my portfolio website’s SEO so that it appears at the top of search results for my username</w:t>
      </w:r>
    </w:p>
    <w:p w14:paraId="5344E671" w14:textId="5F2E6160" w:rsidR="00815791" w:rsidRDefault="00815791" w:rsidP="00815791">
      <w:pPr>
        <w:pStyle w:val="ListBullet"/>
        <w:numPr>
          <w:ilvl w:val="1"/>
          <w:numId w:val="3"/>
        </w:numPr>
      </w:pPr>
      <w:r>
        <w:t>I can go through and remove old social media posts that may have been made in bad taste</w:t>
      </w:r>
    </w:p>
    <w:p w14:paraId="115A7BD1" w14:textId="31BCBD41" w:rsidR="00815791" w:rsidRDefault="00815791" w:rsidP="00815791">
      <w:pPr>
        <w:pStyle w:val="ListBullet"/>
        <w:numPr>
          <w:ilvl w:val="1"/>
          <w:numId w:val="3"/>
        </w:numPr>
      </w:pPr>
      <w:r>
        <w:t>I can delete old forum posts that clog up image results for my name or username</w:t>
      </w:r>
    </w:p>
    <w:p w14:paraId="30B526FA" w14:textId="10355414" w:rsidR="00815791" w:rsidRDefault="00815791" w:rsidP="00815791">
      <w:pPr>
        <w:pStyle w:val="ListBullet"/>
        <w:numPr>
          <w:ilvl w:val="1"/>
          <w:numId w:val="3"/>
        </w:numPr>
      </w:pPr>
      <w:r>
        <w:t>I can try to promote my LinkedIn more effectively</w:t>
      </w:r>
    </w:p>
    <w:sectPr w:rsidR="00815791">
      <w:footerReference w:type="default" r:id="rId7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CEBAD" w14:textId="77777777" w:rsidR="00AE7821" w:rsidRDefault="00AE7821">
      <w:r>
        <w:separator/>
      </w:r>
    </w:p>
    <w:p w14:paraId="01A9F570" w14:textId="77777777" w:rsidR="00AE7821" w:rsidRDefault="00AE7821"/>
  </w:endnote>
  <w:endnote w:type="continuationSeparator" w:id="0">
    <w:p w14:paraId="676CB279" w14:textId="77777777" w:rsidR="00AE7821" w:rsidRDefault="00AE7821">
      <w:r>
        <w:continuationSeparator/>
      </w:r>
    </w:p>
    <w:p w14:paraId="5007C112" w14:textId="77777777" w:rsidR="00AE7821" w:rsidRDefault="00AE78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389EA1" w14:textId="77777777" w:rsidR="005A64AE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C2935" w14:textId="77777777" w:rsidR="00AE7821" w:rsidRDefault="00AE7821">
      <w:r>
        <w:separator/>
      </w:r>
    </w:p>
    <w:p w14:paraId="3C75CC91" w14:textId="77777777" w:rsidR="00AE7821" w:rsidRDefault="00AE7821"/>
  </w:footnote>
  <w:footnote w:type="continuationSeparator" w:id="0">
    <w:p w14:paraId="3BAAB62C" w14:textId="77777777" w:rsidR="00AE7821" w:rsidRDefault="00AE7821">
      <w:r>
        <w:continuationSeparator/>
      </w:r>
    </w:p>
    <w:p w14:paraId="1F1B791F" w14:textId="77777777" w:rsidR="00AE7821" w:rsidRDefault="00AE78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0550984">
    <w:abstractNumId w:val="1"/>
  </w:num>
  <w:num w:numId="2" w16cid:durableId="226034914">
    <w:abstractNumId w:val="0"/>
  </w:num>
  <w:num w:numId="3" w16cid:durableId="1834880318">
    <w:abstractNumId w:val="2"/>
  </w:num>
  <w:num w:numId="4" w16cid:durableId="1939482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91"/>
    <w:rsid w:val="005A64AE"/>
    <w:rsid w:val="00687316"/>
    <w:rsid w:val="00815791"/>
    <w:rsid w:val="00A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38E73"/>
  <w15:chartTrackingRefBased/>
  <w15:docId w15:val="{1407EF3D-8D88-C54C-887F-C55C33C1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wen/Library/Containers/com.microsoft.Word/Data/Library/Application%20Support/Microsoft/Office/16.0/DTS/en-US%7b90AED4FC-BEE6-D040-BBD6-C91C1E861F53%7d/%7bA3867E1B-2EC6-5A4D-BBAA-3385903F75DB%7dtf10002086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Take Notes.dotx</Template>
  <TotalTime>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Patrick Sullivan</dc:creator>
  <cp:keywords/>
  <dc:description/>
  <cp:lastModifiedBy>Owen Patrick Sullivan</cp:lastModifiedBy>
  <cp:revision>2</cp:revision>
  <dcterms:created xsi:type="dcterms:W3CDTF">2023-01-22T17:15:00Z</dcterms:created>
  <dcterms:modified xsi:type="dcterms:W3CDTF">2023-01-22T17:23:00Z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